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C05B" w14:textId="77777777" w:rsidR="0074385B" w:rsidRDefault="0074385B">
      <w:pPr>
        <w:pStyle w:val="Textbody"/>
        <w:jc w:val="center"/>
        <w:rPr>
          <w:rFonts w:ascii="Loma" w:hAnsi="Loma"/>
          <w:sz w:val="28"/>
          <w:szCs w:val="2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74385B" w14:paraId="23B4123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109F3" w14:textId="77777777" w:rsidR="0074385B" w:rsidRDefault="00000000">
            <w:pPr>
              <w:pStyle w:val="TableContents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FCB2CCA" wp14:editId="6082299B">
                  <wp:simplePos x="0" y="0"/>
                  <wp:positionH relativeFrom="column">
                    <wp:posOffset>514441</wp:posOffset>
                  </wp:positionH>
                  <wp:positionV relativeFrom="paragraph">
                    <wp:posOffset>24844</wp:posOffset>
                  </wp:positionV>
                  <wp:extent cx="1087203" cy="1202042"/>
                  <wp:effectExtent l="0" t="0" r="0" b="0"/>
                  <wp:wrapNone/>
                  <wp:docPr id="483424010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3" cy="120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76D2B" w14:textId="77777777" w:rsidR="0074385B" w:rsidRDefault="00000000">
            <w:pPr>
              <w:pStyle w:val="Textbody"/>
              <w:jc w:val="center"/>
              <w:rPr>
                <w:rFonts w:ascii="Loma" w:hAnsi="Loma"/>
                <w:sz w:val="28"/>
                <w:szCs w:val="28"/>
              </w:rPr>
            </w:pPr>
            <w:r>
              <w:rPr>
                <w:rFonts w:ascii="Loma" w:hAnsi="Loma"/>
                <w:sz w:val="28"/>
                <w:szCs w:val="28"/>
              </w:rPr>
              <w:t xml:space="preserve">ANEXO </w:t>
            </w:r>
            <w:proofErr w:type="spellStart"/>
            <w:proofErr w:type="gramStart"/>
            <w:r>
              <w:rPr>
                <w:rFonts w:ascii="Loma" w:hAnsi="Loma"/>
                <w:sz w:val="28"/>
                <w:szCs w:val="28"/>
              </w:rPr>
              <w:t>VI.a</w:t>
            </w:r>
            <w:proofErr w:type="spellEnd"/>
            <w:proofErr w:type="gramEnd"/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3E5CF" w14:textId="77777777" w:rsidR="0074385B" w:rsidRDefault="00000000">
            <w:pPr>
              <w:pStyle w:val="TableContents"/>
            </w:pPr>
            <w:r>
              <w:t>REGISTRO DE ENTRADA</w:t>
            </w:r>
          </w:p>
        </w:tc>
      </w:tr>
      <w:tr w:rsidR="0074385B" w14:paraId="6F41D2A3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321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B7D8E" w14:textId="77777777" w:rsidR="0074385B" w:rsidRDefault="0074385B"/>
        </w:tc>
        <w:tc>
          <w:tcPr>
            <w:tcW w:w="32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C858D" w14:textId="77777777" w:rsidR="0074385B" w:rsidRDefault="0074385B"/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C71AD" w14:textId="77777777" w:rsidR="0074385B" w:rsidRDefault="00000000">
            <w:pPr>
              <w:pStyle w:val="TableContents"/>
            </w:pPr>
            <w:r>
              <w:t>FECHA:</w:t>
            </w:r>
          </w:p>
        </w:tc>
      </w:tr>
      <w:tr w:rsidR="0074385B" w14:paraId="62722A38" w14:textId="77777777">
        <w:tblPrEx>
          <w:tblCellMar>
            <w:top w:w="0" w:type="dxa"/>
            <w:bottom w:w="0" w:type="dxa"/>
          </w:tblCellMar>
        </w:tblPrEx>
        <w:trPr>
          <w:trHeight w:val="1485"/>
        </w:trPr>
        <w:tc>
          <w:tcPr>
            <w:tcW w:w="321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A9A6B" w14:textId="77777777" w:rsidR="0074385B" w:rsidRDefault="0074385B"/>
        </w:tc>
        <w:tc>
          <w:tcPr>
            <w:tcW w:w="32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2E798" w14:textId="77777777" w:rsidR="0074385B" w:rsidRDefault="0074385B"/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B7B32" w14:textId="77777777" w:rsidR="0074385B" w:rsidRDefault="00000000">
            <w:pPr>
              <w:pStyle w:val="TableContents"/>
            </w:pPr>
            <w:proofErr w:type="spellStart"/>
            <w:r>
              <w:t>Nº</w:t>
            </w:r>
            <w:proofErr w:type="spellEnd"/>
          </w:p>
        </w:tc>
      </w:tr>
    </w:tbl>
    <w:p w14:paraId="50CA8654" w14:textId="77777777" w:rsidR="0074385B" w:rsidRDefault="0074385B">
      <w:pPr>
        <w:pStyle w:val="Standard"/>
      </w:pPr>
    </w:p>
    <w:p w14:paraId="04901225" w14:textId="2F9DB0A0" w:rsidR="0074385B" w:rsidRDefault="00000000">
      <w:pPr>
        <w:pStyle w:val="Ttulo2"/>
      </w:pPr>
      <w:r>
        <w:rPr>
          <w:rFonts w:ascii="Loma" w:hAnsi="Loma" w:cs="Arial"/>
          <w:sz w:val="32"/>
          <w:szCs w:val="32"/>
        </w:rPr>
        <w:t xml:space="preserve">INFORME DEL </w:t>
      </w:r>
      <w:r w:rsidR="00EE0248">
        <w:rPr>
          <w:rFonts w:ascii="Loma" w:hAnsi="Loma" w:cs="Arial"/>
          <w:sz w:val="32"/>
          <w:szCs w:val="32"/>
        </w:rPr>
        <w:t xml:space="preserve">PROFESORADO </w:t>
      </w:r>
      <w:r>
        <w:rPr>
          <w:rFonts w:ascii="Loma" w:hAnsi="Loma" w:cs="Arial"/>
          <w:sz w:val="32"/>
          <w:szCs w:val="32"/>
        </w:rPr>
        <w:t>TUTOR SOBRE TRABAJO DE FIN DE GRADO/DOBLE GRADO EN:</w:t>
      </w:r>
      <w:r w:rsidR="00D84737">
        <w:rPr>
          <w:rFonts w:ascii="Loma" w:hAnsi="Loma" w:cs="Arial"/>
          <w:b w:val="0"/>
          <w:bCs w:val="0"/>
        </w:rPr>
        <w:t xml:space="preserve"> ____________</w:t>
      </w:r>
      <w:r>
        <w:rPr>
          <w:rFonts w:ascii="Loma" w:hAnsi="Loma" w:cs="Arial"/>
          <w:b w:val="0"/>
          <w:bCs w:val="0"/>
        </w:rPr>
        <w:t>__________________________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5"/>
        <w:gridCol w:w="7020"/>
      </w:tblGrid>
      <w:tr w:rsidR="0074385B" w14:paraId="341EDA54" w14:textId="77777777">
        <w:tblPrEx>
          <w:tblCellMar>
            <w:top w:w="0" w:type="dxa"/>
            <w:bottom w:w="0" w:type="dxa"/>
          </w:tblCellMar>
        </w:tblPrEx>
        <w:tc>
          <w:tcPr>
            <w:tcW w:w="2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4CFD0" w14:textId="77777777" w:rsidR="0074385B" w:rsidRDefault="00000000">
            <w:pPr>
              <w:pStyle w:val="TableContents"/>
              <w:rPr>
                <w:rFonts w:ascii="Loma" w:hAnsi="Loma"/>
                <w:b/>
                <w:bCs/>
              </w:rPr>
            </w:pPr>
            <w:r>
              <w:rPr>
                <w:rFonts w:ascii="Loma" w:hAnsi="Loma"/>
                <w:b/>
                <w:bCs/>
              </w:rPr>
              <w:t>Nombre del Alumno</w:t>
            </w:r>
          </w:p>
        </w:tc>
        <w:tc>
          <w:tcPr>
            <w:tcW w:w="7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52526" w14:textId="30422B1F" w:rsidR="0074385B" w:rsidRDefault="0074385B">
            <w:pPr>
              <w:pStyle w:val="TableContents"/>
              <w:rPr>
                <w:rFonts w:ascii="Loma" w:hAnsi="Loma"/>
                <w:sz w:val="28"/>
                <w:szCs w:val="28"/>
              </w:rPr>
            </w:pPr>
          </w:p>
        </w:tc>
      </w:tr>
      <w:tr w:rsidR="0074385B" w14:paraId="21A095F5" w14:textId="77777777">
        <w:tblPrEx>
          <w:tblCellMar>
            <w:top w:w="0" w:type="dxa"/>
            <w:bottom w:w="0" w:type="dxa"/>
          </w:tblCellMar>
        </w:tblPrEx>
        <w:tc>
          <w:tcPr>
            <w:tcW w:w="26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A92D9" w14:textId="77777777" w:rsidR="0074385B" w:rsidRDefault="00000000">
            <w:pPr>
              <w:pStyle w:val="TableContents"/>
              <w:rPr>
                <w:rFonts w:ascii="Loma" w:hAnsi="Loma"/>
                <w:b/>
                <w:bCs/>
              </w:rPr>
            </w:pPr>
            <w:r>
              <w:rPr>
                <w:rFonts w:ascii="Loma" w:hAnsi="Loma"/>
                <w:b/>
                <w:bCs/>
              </w:rPr>
              <w:t>Código del TFG</w:t>
            </w:r>
          </w:p>
        </w:tc>
        <w:tc>
          <w:tcPr>
            <w:tcW w:w="7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04981" w14:textId="77777777" w:rsidR="0074385B" w:rsidRDefault="0074385B">
            <w:pPr>
              <w:pStyle w:val="TableContents"/>
              <w:rPr>
                <w:rFonts w:ascii="Loma" w:hAnsi="Loma"/>
                <w:sz w:val="28"/>
                <w:szCs w:val="28"/>
              </w:rPr>
            </w:pPr>
          </w:p>
        </w:tc>
      </w:tr>
      <w:tr w:rsidR="0074385B" w14:paraId="7AB8FD9D" w14:textId="77777777">
        <w:tblPrEx>
          <w:tblCellMar>
            <w:top w:w="0" w:type="dxa"/>
            <w:bottom w:w="0" w:type="dxa"/>
          </w:tblCellMar>
        </w:tblPrEx>
        <w:tc>
          <w:tcPr>
            <w:tcW w:w="26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5A568" w14:textId="77777777" w:rsidR="0074385B" w:rsidRDefault="00000000">
            <w:pPr>
              <w:pStyle w:val="TableContents"/>
              <w:rPr>
                <w:rFonts w:ascii="Loma" w:hAnsi="Loma"/>
                <w:b/>
                <w:bCs/>
              </w:rPr>
            </w:pPr>
            <w:r>
              <w:rPr>
                <w:rFonts w:ascii="Loma" w:hAnsi="Loma"/>
                <w:b/>
                <w:bCs/>
              </w:rPr>
              <w:t>Título del TFG</w:t>
            </w:r>
          </w:p>
        </w:tc>
        <w:tc>
          <w:tcPr>
            <w:tcW w:w="7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7529B" w14:textId="757D0E70" w:rsidR="0074385B" w:rsidRDefault="0074385B">
            <w:pPr>
              <w:pStyle w:val="TableContents"/>
              <w:rPr>
                <w:rFonts w:ascii="Loma" w:hAnsi="Loma"/>
                <w:sz w:val="28"/>
                <w:szCs w:val="28"/>
              </w:rPr>
            </w:pPr>
          </w:p>
        </w:tc>
      </w:tr>
      <w:tr w:rsidR="0074385B" w14:paraId="62262144" w14:textId="77777777">
        <w:tblPrEx>
          <w:tblCellMar>
            <w:top w:w="0" w:type="dxa"/>
            <w:bottom w:w="0" w:type="dxa"/>
          </w:tblCellMar>
        </w:tblPrEx>
        <w:tc>
          <w:tcPr>
            <w:tcW w:w="26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733D" w14:textId="4A6D5761" w:rsidR="0074385B" w:rsidRDefault="00000000">
            <w:pPr>
              <w:pStyle w:val="TableContents"/>
              <w:rPr>
                <w:rFonts w:ascii="Loma" w:hAnsi="Loma"/>
                <w:b/>
                <w:bCs/>
              </w:rPr>
            </w:pPr>
            <w:r>
              <w:rPr>
                <w:rFonts w:ascii="Loma" w:hAnsi="Loma"/>
                <w:b/>
                <w:bCs/>
              </w:rPr>
              <w:t>Nombre</w:t>
            </w:r>
            <w:r w:rsidR="00EE0248">
              <w:rPr>
                <w:rFonts w:ascii="Loma" w:hAnsi="Loma"/>
                <w:b/>
                <w:bCs/>
              </w:rPr>
              <w:t>(s)</w:t>
            </w:r>
            <w:r>
              <w:rPr>
                <w:rFonts w:ascii="Loma" w:hAnsi="Loma"/>
                <w:b/>
                <w:bCs/>
              </w:rPr>
              <w:t xml:space="preserve"> del </w:t>
            </w:r>
            <w:r w:rsidR="00EE0248">
              <w:rPr>
                <w:rFonts w:ascii="Loma" w:hAnsi="Loma"/>
                <w:b/>
                <w:bCs/>
              </w:rPr>
              <w:t xml:space="preserve">Profesorado </w:t>
            </w:r>
            <w:r>
              <w:rPr>
                <w:rFonts w:ascii="Loma" w:hAnsi="Loma"/>
                <w:b/>
                <w:bCs/>
              </w:rPr>
              <w:t>Tutor</w:t>
            </w:r>
          </w:p>
        </w:tc>
        <w:tc>
          <w:tcPr>
            <w:tcW w:w="7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FA0BD" w14:textId="599FD825" w:rsidR="0074385B" w:rsidRDefault="0074385B">
            <w:pPr>
              <w:pStyle w:val="TableContents"/>
              <w:rPr>
                <w:rFonts w:ascii="Loma" w:hAnsi="Loma"/>
                <w:sz w:val="28"/>
                <w:szCs w:val="28"/>
              </w:rPr>
            </w:pPr>
          </w:p>
        </w:tc>
      </w:tr>
      <w:tr w:rsidR="0074385B" w14:paraId="4B2FF51B" w14:textId="77777777">
        <w:tblPrEx>
          <w:tblCellMar>
            <w:top w:w="0" w:type="dxa"/>
            <w:bottom w:w="0" w:type="dxa"/>
          </w:tblCellMar>
        </w:tblPrEx>
        <w:tc>
          <w:tcPr>
            <w:tcW w:w="26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706CA" w14:textId="4DE6A2B1" w:rsidR="0074385B" w:rsidRDefault="00000000">
            <w:pPr>
              <w:pStyle w:val="TableContents"/>
              <w:rPr>
                <w:rFonts w:ascii="Loma" w:hAnsi="Loma"/>
                <w:b/>
                <w:bCs/>
              </w:rPr>
            </w:pPr>
            <w:r>
              <w:rPr>
                <w:rFonts w:ascii="Loma" w:hAnsi="Loma"/>
                <w:b/>
                <w:bCs/>
              </w:rPr>
              <w:t>Correo</w:t>
            </w:r>
            <w:r w:rsidR="00EE0248">
              <w:rPr>
                <w:rFonts w:ascii="Loma" w:hAnsi="Loma"/>
                <w:b/>
                <w:bCs/>
              </w:rPr>
              <w:t>(s)</w:t>
            </w:r>
            <w:r>
              <w:rPr>
                <w:rFonts w:ascii="Loma" w:hAnsi="Loma"/>
                <w:b/>
                <w:bCs/>
              </w:rPr>
              <w:t xml:space="preserve"> electrónico</w:t>
            </w:r>
            <w:r w:rsidR="00EE0248">
              <w:rPr>
                <w:rFonts w:ascii="Loma" w:hAnsi="Loma"/>
                <w:b/>
                <w:bCs/>
              </w:rPr>
              <w:t>(s)</w:t>
            </w:r>
            <w:r>
              <w:rPr>
                <w:rFonts w:ascii="Loma" w:hAnsi="Loma"/>
                <w:b/>
                <w:bCs/>
              </w:rPr>
              <w:t xml:space="preserve"> del </w:t>
            </w:r>
            <w:r w:rsidR="00EE0248">
              <w:rPr>
                <w:rFonts w:ascii="Loma" w:hAnsi="Loma"/>
                <w:b/>
                <w:bCs/>
              </w:rPr>
              <w:t xml:space="preserve">profesorado </w:t>
            </w:r>
            <w:r>
              <w:rPr>
                <w:rFonts w:ascii="Loma" w:hAnsi="Loma"/>
                <w:b/>
                <w:bCs/>
              </w:rPr>
              <w:t>tutor</w:t>
            </w:r>
          </w:p>
        </w:tc>
        <w:tc>
          <w:tcPr>
            <w:tcW w:w="7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C7276" w14:textId="6433EE36" w:rsidR="0074385B" w:rsidRDefault="0074385B">
            <w:pPr>
              <w:pStyle w:val="TableContents"/>
              <w:rPr>
                <w:rFonts w:ascii="Loma" w:hAnsi="Loma"/>
                <w:sz w:val="28"/>
                <w:szCs w:val="28"/>
              </w:rPr>
            </w:pPr>
          </w:p>
        </w:tc>
      </w:tr>
    </w:tbl>
    <w:p w14:paraId="09DAD74A" w14:textId="77777777" w:rsidR="0074385B" w:rsidRDefault="0074385B">
      <w:pPr>
        <w:pStyle w:val="Standard"/>
        <w:rPr>
          <w:rFonts w:ascii="Loma" w:hAnsi="Loma" w:cs="Arial"/>
          <w:sz w:val="28"/>
          <w:szCs w:val="28"/>
        </w:rPr>
      </w:pPr>
    </w:p>
    <w:p w14:paraId="2B81FA7D" w14:textId="77777777" w:rsidR="0074385B" w:rsidRDefault="0074385B">
      <w:pPr>
        <w:pStyle w:val="Standard"/>
        <w:rPr>
          <w:rFonts w:ascii="Arial" w:hAnsi="Arial" w:cs="Arial"/>
          <w:b/>
          <w:szCs w:val="20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0"/>
        <w:gridCol w:w="1605"/>
      </w:tblGrid>
      <w:tr w:rsidR="0074385B" w14:paraId="27CAEF94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367A0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INDICADOR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B3346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VALOR (*)</w:t>
            </w:r>
          </w:p>
        </w:tc>
      </w:tr>
      <w:tr w:rsidR="0074385B" w14:paraId="0384D9CA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5D0DE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Grado de entendimiento del problema por el alumno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A8ECC" w14:textId="27CCEDB2" w:rsidR="0074385B" w:rsidRDefault="0074385B">
            <w:pPr>
              <w:pStyle w:val="TableContents"/>
              <w:rPr>
                <w:rFonts w:ascii="Loma" w:hAnsi="Loma" w:cs="Arial"/>
                <w:szCs w:val="20"/>
              </w:rPr>
            </w:pPr>
          </w:p>
        </w:tc>
      </w:tr>
      <w:tr w:rsidR="0074385B" w14:paraId="68CD30A9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A3DE45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Grado de manejo de la bibliografía relevante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2C646" w14:textId="3746879A" w:rsidR="0074385B" w:rsidRDefault="0074385B">
            <w:pPr>
              <w:pStyle w:val="TableContents"/>
              <w:rPr>
                <w:rFonts w:ascii="Loma" w:hAnsi="Loma" w:cs="Arial"/>
                <w:szCs w:val="20"/>
              </w:rPr>
            </w:pPr>
          </w:p>
        </w:tc>
      </w:tr>
      <w:tr w:rsidR="0074385B" w14:paraId="09325631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0BD4E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Dominio del lenguaje y herramientas relacionados con el problema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B211E" w14:textId="7BC79BD4" w:rsidR="0074385B" w:rsidRDefault="0074385B">
            <w:pPr>
              <w:pStyle w:val="TableContents"/>
              <w:rPr>
                <w:rFonts w:ascii="Loma" w:hAnsi="Loma" w:cs="Arial"/>
                <w:szCs w:val="20"/>
              </w:rPr>
            </w:pPr>
          </w:p>
        </w:tc>
      </w:tr>
      <w:tr w:rsidR="0074385B" w14:paraId="71B57195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1448E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Capacidad de generación de nuevas ideas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FE29C" w14:textId="33B20FE0" w:rsidR="0074385B" w:rsidRDefault="0074385B">
            <w:pPr>
              <w:pStyle w:val="TableContents"/>
              <w:rPr>
                <w:rFonts w:ascii="Loma" w:hAnsi="Loma" w:cs="Arial"/>
                <w:szCs w:val="20"/>
              </w:rPr>
            </w:pPr>
          </w:p>
        </w:tc>
      </w:tr>
      <w:tr w:rsidR="0074385B" w14:paraId="72AA1297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34528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Grado de autonomía del alumno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0FC41" w14:textId="5117C197" w:rsidR="0074385B" w:rsidRDefault="0074385B">
            <w:pPr>
              <w:pStyle w:val="TableContents"/>
              <w:rPr>
                <w:rFonts w:ascii="Loma" w:hAnsi="Loma" w:cs="Arial"/>
                <w:szCs w:val="20"/>
              </w:rPr>
            </w:pPr>
          </w:p>
        </w:tc>
      </w:tr>
      <w:tr w:rsidR="0074385B" w14:paraId="41BEEF1E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827EA" w14:textId="77777777" w:rsidR="0074385B" w:rsidRDefault="00000000">
            <w:pPr>
              <w:pStyle w:val="TableContents"/>
              <w:rPr>
                <w:rFonts w:ascii="Loma" w:hAnsi="Loma" w:cs="Arial"/>
                <w:szCs w:val="20"/>
              </w:rPr>
            </w:pPr>
            <w:r>
              <w:rPr>
                <w:rFonts w:ascii="Loma" w:hAnsi="Loma" w:cs="Arial"/>
                <w:szCs w:val="20"/>
              </w:rPr>
              <w:t>Dedicación del alumno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FF5A1" w14:textId="176AA70F" w:rsidR="0074385B" w:rsidRDefault="0074385B">
            <w:pPr>
              <w:pStyle w:val="TableContents"/>
              <w:rPr>
                <w:rFonts w:ascii="Loma" w:hAnsi="Loma" w:cs="Arial"/>
                <w:szCs w:val="20"/>
              </w:rPr>
            </w:pPr>
          </w:p>
        </w:tc>
      </w:tr>
      <w:tr w:rsidR="0074385B" w14:paraId="37FBFC76" w14:textId="77777777">
        <w:tblPrEx>
          <w:tblCellMar>
            <w:top w:w="0" w:type="dxa"/>
            <w:bottom w:w="0" w:type="dxa"/>
          </w:tblCellMar>
        </w:tblPrEx>
        <w:tc>
          <w:tcPr>
            <w:tcW w:w="8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817BB" w14:textId="77777777" w:rsidR="0074385B" w:rsidRDefault="00000000">
            <w:pPr>
              <w:pStyle w:val="TableContents"/>
            </w:pPr>
            <w:r>
              <w:rPr>
                <w:rFonts w:ascii="Loma" w:hAnsi="Loma" w:cs="Arial"/>
                <w:szCs w:val="20"/>
              </w:rPr>
              <w:t>(**)</w:t>
            </w:r>
            <w:r>
              <w:rPr>
                <w:rFonts w:ascii="Loma" w:hAnsi="Loma" w:cs="Arial"/>
                <w:sz w:val="18"/>
                <w:szCs w:val="18"/>
              </w:rPr>
              <w:t xml:space="preserve"> Puede añadir filas con los indicadores adicionales que considere adecuados para el TFG tutorizado.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345DC" w14:textId="77777777" w:rsidR="0074385B" w:rsidRDefault="0074385B">
            <w:pPr>
              <w:pStyle w:val="TableContents"/>
              <w:rPr>
                <w:rFonts w:ascii="Loma" w:hAnsi="Loma" w:cs="Arial"/>
                <w:szCs w:val="20"/>
              </w:rPr>
            </w:pPr>
          </w:p>
        </w:tc>
      </w:tr>
    </w:tbl>
    <w:p w14:paraId="59111827" w14:textId="77777777" w:rsidR="0074385B" w:rsidRDefault="0074385B">
      <w:pPr>
        <w:pStyle w:val="Standard"/>
        <w:rPr>
          <w:rFonts w:ascii="Arial" w:hAnsi="Arial" w:cs="Arial"/>
          <w:b/>
          <w:szCs w:val="20"/>
        </w:rPr>
      </w:pPr>
    </w:p>
    <w:p w14:paraId="7FD86F79" w14:textId="77777777" w:rsidR="0074385B" w:rsidRDefault="00000000">
      <w:pPr>
        <w:pStyle w:val="Standard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(*) Utilice un entero del 1 al 5, correspondiendo 1 a un resultado bajo y 5 a alto.</w:t>
      </w:r>
    </w:p>
    <w:p w14:paraId="2D3976F6" w14:textId="77777777" w:rsidR="0074385B" w:rsidRDefault="0074385B">
      <w:pPr>
        <w:pStyle w:val="Standard"/>
        <w:rPr>
          <w:rFonts w:ascii="Arial" w:hAnsi="Arial" w:cs="Arial"/>
          <w:b/>
          <w:szCs w:val="20"/>
        </w:rPr>
      </w:pPr>
    </w:p>
    <w:p w14:paraId="1095748A" w14:textId="77777777" w:rsidR="0074385B" w:rsidRDefault="00000000">
      <w:pPr>
        <w:pStyle w:val="Standard"/>
        <w:jc w:val="both"/>
        <w:rPr>
          <w:rFonts w:ascii="Loma" w:hAnsi="Loma" w:cs="Arial"/>
        </w:rPr>
      </w:pPr>
      <w:r>
        <w:rPr>
          <w:rFonts w:ascii="Loma" w:hAnsi="Loma" w:cs="Arial"/>
        </w:rPr>
        <w:t>Si quiere hacer un breve informe sobre el alumno y/o el trabajo realizado, puede hacerlo en el recuadro siguiente. En el anexo I de la Normativa de los TFE de la Facultad de Física tiene información sobre aquellos aspectos que se tendrán en cuenta en la evaluación.</w:t>
      </w:r>
    </w:p>
    <w:p w14:paraId="50A49C50" w14:textId="77777777" w:rsidR="0074385B" w:rsidRDefault="0074385B">
      <w:pPr>
        <w:pStyle w:val="Standard"/>
        <w:jc w:val="both"/>
        <w:rPr>
          <w:rFonts w:ascii="Loma" w:hAnsi="Loma" w:cs="Arial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4385B" w14:paraId="595784A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D7C28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  <w:p w14:paraId="48ACA516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  <w:p w14:paraId="22460FDD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  <w:p w14:paraId="74DB6713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  <w:p w14:paraId="200E4348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  <w:p w14:paraId="5E37F2E7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  <w:p w14:paraId="236E6847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  <w:p w14:paraId="5DA335E5" w14:textId="77777777" w:rsidR="0074385B" w:rsidRDefault="0074385B">
            <w:pPr>
              <w:pStyle w:val="TableContents"/>
              <w:jc w:val="both"/>
              <w:rPr>
                <w:rFonts w:ascii="Loma" w:hAnsi="Loma" w:cs="Arial"/>
              </w:rPr>
            </w:pPr>
          </w:p>
        </w:tc>
      </w:tr>
    </w:tbl>
    <w:p w14:paraId="0D89F609" w14:textId="77777777" w:rsidR="0074385B" w:rsidRDefault="0074385B">
      <w:pPr>
        <w:pStyle w:val="Standard"/>
        <w:jc w:val="both"/>
        <w:rPr>
          <w:rFonts w:ascii="Loma" w:hAnsi="Loma" w:cs="Arial"/>
        </w:rPr>
      </w:pPr>
    </w:p>
    <w:p w14:paraId="00B05D30" w14:textId="77777777" w:rsidR="0074385B" w:rsidRDefault="0074385B">
      <w:pPr>
        <w:pStyle w:val="Standard"/>
        <w:jc w:val="both"/>
        <w:rPr>
          <w:rFonts w:ascii="Arial" w:hAnsi="Arial" w:cs="Arial"/>
          <w:sz w:val="36"/>
          <w:szCs w:val="36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5"/>
        <w:gridCol w:w="1290"/>
      </w:tblGrid>
      <w:tr w:rsidR="0074385B" w14:paraId="06DF81A2" w14:textId="77777777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3AA78" w14:textId="49895632" w:rsidR="0074385B" w:rsidRDefault="00000000">
            <w:pPr>
              <w:pStyle w:val="Ttulo2"/>
              <w:jc w:val="both"/>
            </w:pPr>
            <w:proofErr w:type="gramStart"/>
            <w:r>
              <w:rPr>
                <w:rFonts w:ascii="Loma" w:hAnsi="Loma" w:cs="Arial"/>
                <w:b w:val="0"/>
                <w:bCs w:val="0"/>
                <w:sz w:val="24"/>
                <w:szCs w:val="24"/>
              </w:rPr>
              <w:t>El  tutor</w:t>
            </w:r>
            <w:proofErr w:type="gramEnd"/>
            <w:r>
              <w:rPr>
                <w:rFonts w:ascii="Loma" w:hAnsi="Loma" w:cs="Arial"/>
                <w:b w:val="0"/>
                <w:bCs w:val="0"/>
                <w:sz w:val="24"/>
                <w:szCs w:val="24"/>
              </w:rPr>
              <w:t xml:space="preserve"> da su consentimiento a depositar, para su préstamo y consulta, un ejemplar de la copia digital del Trabajo en la Biblioteca de la Universidad </w:t>
            </w:r>
            <w:proofErr w:type="gramStart"/>
            <w:r>
              <w:rPr>
                <w:rFonts w:ascii="Loma" w:hAnsi="Loma" w:cs="Arial"/>
                <w:b w:val="0"/>
                <w:bCs w:val="0"/>
                <w:sz w:val="24"/>
                <w:szCs w:val="24"/>
              </w:rPr>
              <w:t>una  vez</w:t>
            </w:r>
            <w:proofErr w:type="gramEnd"/>
            <w:r>
              <w:rPr>
                <w:rFonts w:ascii="Loma" w:hAnsi="Loma" w:cs="Arial"/>
                <w:b w:val="0"/>
                <w:bCs w:val="0"/>
                <w:sz w:val="24"/>
                <w:szCs w:val="24"/>
              </w:rPr>
              <w:t xml:space="preserve"> finalizado el proceso. (Táchese lo que no </w:t>
            </w:r>
            <w:proofErr w:type="gramStart"/>
            <w:r>
              <w:rPr>
                <w:rFonts w:ascii="Loma" w:hAnsi="Loma" w:cs="Arial"/>
                <w:b w:val="0"/>
                <w:bCs w:val="0"/>
                <w:sz w:val="24"/>
                <w:szCs w:val="24"/>
              </w:rPr>
              <w:t xml:space="preserve">proceda)  </w:t>
            </w:r>
            <w:r w:rsidR="00EE0248">
              <w:rPr>
                <w:rFonts w:ascii="Loma" w:hAnsi="Loma" w:cs="Arial"/>
                <w:b w:val="0"/>
                <w:bCs w:val="0"/>
                <w:sz w:val="24"/>
                <w:szCs w:val="24"/>
              </w:rPr>
              <w:t xml:space="preserve"> </w:t>
            </w:r>
            <w:proofErr w:type="gramEnd"/>
            <w:r w:rsidR="00EE0248">
              <w:rPr>
                <w:rFonts w:ascii="Loma" w:hAnsi="Loma" w:cs="Arial"/>
                <w:b w:val="0"/>
                <w:bCs w:val="0"/>
                <w:sz w:val="24"/>
                <w:szCs w:val="24"/>
              </w:rPr>
              <w:t xml:space="preserve">    SI     NO</w:t>
            </w:r>
          </w:p>
        </w:tc>
      </w:tr>
      <w:tr w:rsidR="0074385B" w14:paraId="1CAF43FF" w14:textId="77777777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CE022" w14:textId="286F7CD5" w:rsidR="0074385B" w:rsidRDefault="00000000">
            <w:pPr>
              <w:pStyle w:val="Standard"/>
              <w:jc w:val="both"/>
            </w:pPr>
            <w:proofErr w:type="gramStart"/>
            <w:r>
              <w:rPr>
                <w:rFonts w:ascii="Loma" w:hAnsi="Loma" w:cs="Arial"/>
              </w:rPr>
              <w:t>El  tutor</w:t>
            </w:r>
            <w:proofErr w:type="gramEnd"/>
            <w:r>
              <w:rPr>
                <w:rFonts w:ascii="Loma" w:hAnsi="Loma" w:cs="Arial"/>
              </w:rPr>
              <w:t xml:space="preserve"> da su consentimiento a la publicación en acceso abierto del Trabajo en el Depósito de Investigación </w:t>
            </w:r>
            <w:proofErr w:type="spellStart"/>
            <w:r>
              <w:rPr>
                <w:rFonts w:ascii="Loma" w:hAnsi="Loma" w:cs="Arial"/>
              </w:rPr>
              <w:t>idUS</w:t>
            </w:r>
            <w:proofErr w:type="spellEnd"/>
            <w:r>
              <w:rPr>
                <w:rFonts w:ascii="Loma" w:hAnsi="Loma" w:cs="Arial"/>
              </w:rPr>
              <w:t xml:space="preserve">, si se califica con Sobresaliente o Matrícula de Honor.  (Táchese lo que no </w:t>
            </w:r>
            <w:proofErr w:type="gramStart"/>
            <w:r>
              <w:rPr>
                <w:rFonts w:ascii="Loma" w:hAnsi="Loma" w:cs="Arial"/>
              </w:rPr>
              <w:t xml:space="preserve">proceda)   </w:t>
            </w:r>
            <w:proofErr w:type="gramEnd"/>
            <w:r w:rsidR="00EE0248">
              <w:rPr>
                <w:rFonts w:ascii="Loma" w:hAnsi="Loma" w:cs="Arial"/>
              </w:rPr>
              <w:t xml:space="preserve">         SI    NO</w:t>
            </w:r>
          </w:p>
        </w:tc>
      </w:tr>
      <w:tr w:rsidR="0074385B" w14:paraId="62728B2D" w14:textId="77777777">
        <w:tblPrEx>
          <w:tblCellMar>
            <w:top w:w="0" w:type="dxa"/>
            <w:bottom w:w="0" w:type="dxa"/>
          </w:tblCellMar>
        </w:tblPrEx>
        <w:tc>
          <w:tcPr>
            <w:tcW w:w="83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03BF2" w14:textId="77777777" w:rsidR="0074385B" w:rsidRDefault="00000000">
            <w:pPr>
              <w:pStyle w:val="TableContents"/>
            </w:pPr>
            <w:r>
              <w:rPr>
                <w:rFonts w:ascii="Loma" w:hAnsi="Loma"/>
              </w:rPr>
              <w:t xml:space="preserve">Propuesta de </w:t>
            </w:r>
            <w:r>
              <w:rPr>
                <w:rFonts w:ascii="Loma" w:hAnsi="Loma"/>
                <w:b/>
                <w:bCs/>
              </w:rPr>
              <w:t>Calificación</w:t>
            </w:r>
            <w:r>
              <w:rPr>
                <w:rFonts w:ascii="Loma" w:hAnsi="Loma"/>
              </w:rPr>
              <w:t xml:space="preserve"> del TFG (Nota </w:t>
            </w:r>
            <w:r>
              <w:rPr>
                <w:rFonts w:ascii="Loma" w:hAnsi="Loma"/>
                <w:b/>
                <w:bCs/>
              </w:rPr>
              <w:t>numérica</w:t>
            </w:r>
            <w:r>
              <w:rPr>
                <w:rFonts w:ascii="Loma" w:hAnsi="Loma"/>
              </w:rPr>
              <w:t xml:space="preserve"> de 0 a 10)</w:t>
            </w:r>
          </w:p>
          <w:p w14:paraId="71987021" w14:textId="77777777" w:rsidR="0074385B" w:rsidRDefault="00000000">
            <w:pPr>
              <w:pStyle w:val="TableContents"/>
              <w:rPr>
                <w:rFonts w:ascii="Loma" w:hAnsi="Loma"/>
              </w:rPr>
            </w:pPr>
            <w:r>
              <w:rPr>
                <w:rFonts w:ascii="Loma" w:hAnsi="Loma"/>
              </w:rPr>
              <w:t>Constituye un 30% de la calificación final, según normativa de los TFE de la Facultad de Física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28B31" w14:textId="662818C7" w:rsidR="0074385B" w:rsidRDefault="0074385B">
            <w:pPr>
              <w:pStyle w:val="TableContents"/>
              <w:rPr>
                <w:rFonts w:ascii="Loma" w:hAnsi="Loma"/>
              </w:rPr>
            </w:pPr>
          </w:p>
        </w:tc>
      </w:tr>
      <w:tr w:rsidR="0074385B" w14:paraId="5ACBB380" w14:textId="77777777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215EA" w14:textId="5814CDEC" w:rsidR="0074385B" w:rsidRDefault="00000000">
            <w:pPr>
              <w:pStyle w:val="Standard"/>
              <w:jc w:val="center"/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En Sevilla, a </w:t>
            </w:r>
          </w:p>
          <w:p w14:paraId="6B1F8DF1" w14:textId="77777777" w:rsidR="0074385B" w:rsidRDefault="0074385B">
            <w:pPr>
              <w:pStyle w:val="Standard"/>
              <w:jc w:val="center"/>
              <w:rPr>
                <w:rFonts w:ascii="Loma" w:hAnsi="Loma" w:cs="Arial"/>
              </w:rPr>
            </w:pPr>
          </w:p>
          <w:p w14:paraId="349551E2" w14:textId="77777777" w:rsidR="0074385B" w:rsidRDefault="0074385B">
            <w:pPr>
              <w:pStyle w:val="Standard"/>
              <w:jc w:val="center"/>
              <w:rPr>
                <w:rFonts w:ascii="Loma" w:hAnsi="Loma" w:cs="Arial"/>
              </w:rPr>
            </w:pPr>
          </w:p>
          <w:p w14:paraId="5F732457" w14:textId="77777777" w:rsidR="0074385B" w:rsidRDefault="0074385B">
            <w:pPr>
              <w:pStyle w:val="Standard"/>
              <w:jc w:val="center"/>
              <w:rPr>
                <w:rFonts w:ascii="Loma" w:hAnsi="Loma" w:cs="Arial"/>
              </w:rPr>
            </w:pPr>
          </w:p>
          <w:p w14:paraId="5F460441" w14:textId="5D549619" w:rsidR="0074385B" w:rsidRDefault="00000000">
            <w:pPr>
              <w:pStyle w:val="Standard"/>
              <w:jc w:val="center"/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 Fdo.:</w:t>
            </w:r>
          </w:p>
          <w:p w14:paraId="1C1E2BF9" w14:textId="77777777" w:rsidR="0074385B" w:rsidRDefault="0074385B">
            <w:pPr>
              <w:pStyle w:val="Standard"/>
              <w:jc w:val="center"/>
              <w:rPr>
                <w:rFonts w:ascii="Loma" w:hAnsi="Loma" w:cs="Arial"/>
              </w:rPr>
            </w:pPr>
          </w:p>
          <w:p w14:paraId="4C89BAAF" w14:textId="77777777" w:rsidR="0074385B" w:rsidRDefault="0074385B">
            <w:pPr>
              <w:pStyle w:val="Standard"/>
              <w:jc w:val="center"/>
              <w:rPr>
                <w:rFonts w:ascii="Loma" w:hAnsi="Loma" w:cs="Arial"/>
              </w:rPr>
            </w:pPr>
          </w:p>
        </w:tc>
      </w:tr>
    </w:tbl>
    <w:p w14:paraId="53B20CDE" w14:textId="77777777" w:rsidR="0074385B" w:rsidRDefault="0074385B">
      <w:pPr>
        <w:pStyle w:val="Standard"/>
        <w:rPr>
          <w:rFonts w:ascii="Arial" w:hAnsi="Arial" w:cs="Arial"/>
          <w:sz w:val="36"/>
          <w:szCs w:val="36"/>
        </w:rPr>
      </w:pPr>
    </w:p>
    <w:p w14:paraId="70A4728B" w14:textId="77777777" w:rsidR="0074385B" w:rsidRDefault="0074385B">
      <w:pPr>
        <w:pStyle w:val="Standard"/>
        <w:jc w:val="both"/>
        <w:rPr>
          <w:rFonts w:ascii="Loma" w:hAnsi="Loma" w:cs="Arial"/>
        </w:rPr>
      </w:pPr>
    </w:p>
    <w:sectPr w:rsidR="0074385B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51791" w14:textId="77777777" w:rsidR="00CD4989" w:rsidRDefault="00CD4989">
      <w:r>
        <w:separator/>
      </w:r>
    </w:p>
  </w:endnote>
  <w:endnote w:type="continuationSeparator" w:id="0">
    <w:p w14:paraId="2F14283B" w14:textId="77777777" w:rsidR="00CD4989" w:rsidRDefault="00CD4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ma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7A91" w14:textId="77777777" w:rsidR="00000000" w:rsidRDefault="00000000">
    <w:pPr>
      <w:pStyle w:val="Piedepgina"/>
      <w:jc w:val="center"/>
      <w:rPr>
        <w:rFonts w:ascii="Loma" w:hAnsi="Loma"/>
        <w:b/>
        <w:bCs/>
      </w:rPr>
    </w:pPr>
    <w:r>
      <w:rPr>
        <w:rFonts w:ascii="Loma" w:hAnsi="Loma"/>
        <w:b/>
        <w:bCs/>
      </w:rPr>
      <w:t>SR/A VICEDECANO/A DE ORDENACIÓN ACADÉMICA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D9BB8" w14:textId="77777777" w:rsidR="00CD4989" w:rsidRDefault="00CD4989">
      <w:r>
        <w:rPr>
          <w:color w:val="000000"/>
        </w:rPr>
        <w:separator/>
      </w:r>
    </w:p>
  </w:footnote>
  <w:footnote w:type="continuationSeparator" w:id="0">
    <w:p w14:paraId="695629F3" w14:textId="77777777" w:rsidR="00CD4989" w:rsidRDefault="00CD4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4385B"/>
    <w:rsid w:val="002D3E69"/>
    <w:rsid w:val="0074385B"/>
    <w:rsid w:val="00A323A4"/>
    <w:rsid w:val="00CD4989"/>
    <w:rsid w:val="00D84737"/>
    <w:rsid w:val="00EE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40C5"/>
  <w15:docId w15:val="{E1A1B1F3-F64A-4952-A390-8CC8697F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sz w:val="20"/>
      <w:szCs w:val="20"/>
    </w:rPr>
  </w:style>
  <w:style w:type="paragraph" w:styleId="Ttulo2">
    <w:name w:val="heading 2"/>
    <w:basedOn w:val="Heading"/>
    <w:next w:val="Textbody"/>
    <w:uiPriority w:val="9"/>
    <w:unhideWhenUsed/>
    <w:qFormat/>
    <w:pPr>
      <w:spacing w:before="20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Piedep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EE0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261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CARLOS SORIA DEL HOYO</cp:lastModifiedBy>
  <cp:revision>4</cp:revision>
  <dcterms:created xsi:type="dcterms:W3CDTF">2026-10-16T11:05:00Z</dcterms:created>
  <dcterms:modified xsi:type="dcterms:W3CDTF">2026-10-16T11:06:00Z</dcterms:modified>
</cp:coreProperties>
</file>